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11F4C" w:rsidRPr="00636D3F" w:rsidRDefault="00A11F4C">
      <w:pPr>
        <w:rPr>
          <w:u w:val="single"/>
        </w:rPr>
      </w:pPr>
      <w:r w:rsidRPr="00636D3F">
        <w:rPr>
          <w:u w:val="single"/>
        </w:rPr>
        <w:t xml:space="preserve">                                        </w:t>
      </w:r>
    </w:p>
    <w:p w:rsidR="00A11F4C" w:rsidRPr="00636D3F" w:rsidRDefault="00A11F4C" w:rsidP="004800D5">
      <w:pPr>
        <w:outlineLvl w:val="0"/>
        <w:rPr>
          <w:u w:val="single"/>
        </w:rPr>
      </w:pPr>
      <w:r w:rsidRPr="00636D3F">
        <w:t xml:space="preserve">                                         </w:t>
      </w:r>
      <w:r w:rsidR="00D75D15" w:rsidRPr="00636D3F">
        <w:t xml:space="preserve">                    </w:t>
      </w:r>
      <w:r w:rsidRPr="00636D3F">
        <w:t xml:space="preserve"> </w:t>
      </w:r>
      <w:r w:rsidRPr="00636D3F">
        <w:rPr>
          <w:u w:val="single"/>
        </w:rPr>
        <w:t xml:space="preserve"> </w:t>
      </w:r>
      <w:r w:rsidRPr="00636D3F">
        <w:rPr>
          <w:b/>
          <w:u w:val="single"/>
        </w:rPr>
        <w:t>TEST DE NIVEL INLINGUA ONLINE</w:t>
      </w:r>
    </w:p>
    <w:p w:rsidR="00A11F4C" w:rsidRDefault="00A11F4C"/>
    <w:p w:rsidR="00A11F4C" w:rsidRDefault="00A11F4C"/>
    <w:p w:rsidR="00A11F4C" w:rsidRDefault="00A11F4C"/>
    <w:p w:rsidR="00A11F4C" w:rsidRDefault="00A11F4C" w:rsidP="00636D3F">
      <w:pPr>
        <w:ind w:right="991"/>
        <w:jc w:val="both"/>
      </w:pPr>
      <w:r>
        <w:t xml:space="preserve">Para hacer </w:t>
      </w:r>
      <w:r w:rsidR="00D75D15">
        <w:t>la prueba</w:t>
      </w:r>
      <w:r>
        <w:t xml:space="preserve"> de nivel </w:t>
      </w:r>
      <w:proofErr w:type="spellStart"/>
      <w:r>
        <w:t>inlingua</w:t>
      </w:r>
      <w:proofErr w:type="spellEnd"/>
      <w:r>
        <w:t xml:space="preserve"> </w:t>
      </w:r>
      <w:r w:rsidRPr="00611056">
        <w:t>por internet</w:t>
      </w:r>
      <w:r>
        <w:t xml:space="preserve"> tienes que seguir los pasos</w:t>
      </w:r>
      <w:r w:rsidR="00070462">
        <w:t xml:space="preserve"> </w:t>
      </w:r>
      <w:r>
        <w:t xml:space="preserve"> siguientes:</w:t>
      </w:r>
    </w:p>
    <w:p w:rsidR="00A11F4C" w:rsidRDefault="00A11F4C" w:rsidP="00636D3F">
      <w:pPr>
        <w:ind w:right="991"/>
        <w:jc w:val="both"/>
      </w:pPr>
    </w:p>
    <w:p w:rsidR="000624E9" w:rsidRDefault="00A11F4C" w:rsidP="00636D3F">
      <w:pPr>
        <w:ind w:right="991"/>
        <w:jc w:val="both"/>
      </w:pPr>
      <w:r>
        <w:t xml:space="preserve">1 - Abrir la </w:t>
      </w:r>
      <w:r w:rsidR="00AA3BDD">
        <w:t>página</w:t>
      </w:r>
      <w:bookmarkStart w:id="0" w:name="_GoBack"/>
      <w:bookmarkEnd w:id="0"/>
      <w:r>
        <w:t xml:space="preserve"> web: </w:t>
      </w:r>
      <w:hyperlink r:id="rId7" w:history="1">
        <w:r w:rsidR="000624E9" w:rsidRPr="00445891">
          <w:rPr>
            <w:rStyle w:val="Hipervnculo"/>
          </w:rPr>
          <w:t>www.inlingualogroño.es</w:t>
        </w:r>
      </w:hyperlink>
    </w:p>
    <w:p w:rsidR="00A11F4C" w:rsidRDefault="00A11F4C" w:rsidP="00636D3F">
      <w:pPr>
        <w:ind w:right="991"/>
        <w:jc w:val="both"/>
      </w:pPr>
    </w:p>
    <w:p w:rsidR="00CC31FD" w:rsidRDefault="00A11F4C" w:rsidP="00636D3F">
      <w:pPr>
        <w:ind w:right="991"/>
        <w:jc w:val="both"/>
      </w:pPr>
      <w:r>
        <w:t xml:space="preserve">2 </w:t>
      </w:r>
      <w:r w:rsidR="00CC31FD">
        <w:t>–</w:t>
      </w:r>
      <w:r>
        <w:t xml:space="preserve"> </w:t>
      </w:r>
      <w:r w:rsidR="00636D3F">
        <w:t>Ir a</w:t>
      </w:r>
      <w:r w:rsidR="00CC31FD">
        <w:t>:</w:t>
      </w:r>
      <w:r w:rsidR="00636D3F">
        <w:t xml:space="preserve"> “</w:t>
      </w:r>
      <w:r w:rsidR="000624E9" w:rsidRPr="000624E9">
        <w:rPr>
          <w:b/>
        </w:rPr>
        <w:t>Pruebas de nivel</w:t>
      </w:r>
      <w:r w:rsidR="00450347">
        <w:rPr>
          <w:b/>
        </w:rPr>
        <w:t xml:space="preserve"> online</w:t>
      </w:r>
      <w:r>
        <w:t xml:space="preserve"> </w:t>
      </w:r>
      <w:proofErr w:type="gramStart"/>
      <w:r>
        <w:t xml:space="preserve">“ </w:t>
      </w:r>
      <w:r w:rsidR="00EB51D8">
        <w:t>(</w:t>
      </w:r>
      <w:proofErr w:type="gramEnd"/>
      <w:r w:rsidR="00450347">
        <w:t>a la izquierda de la p</w:t>
      </w:r>
      <w:r w:rsidR="00CC31FD">
        <w:t>á</w:t>
      </w:r>
      <w:r w:rsidR="00450347">
        <w:t>gina</w:t>
      </w:r>
      <w:r w:rsidR="00CC31FD">
        <w:t xml:space="preserve"> de inicio</w:t>
      </w:r>
      <w:r w:rsidR="00EB51D8">
        <w:t>)</w:t>
      </w:r>
      <w:r w:rsidR="00CC31FD">
        <w:t xml:space="preserve"> y hacer clic en </w:t>
      </w:r>
    </w:p>
    <w:p w:rsidR="00A11F4C" w:rsidRDefault="00CC31FD" w:rsidP="00636D3F">
      <w:pPr>
        <w:ind w:right="991"/>
        <w:jc w:val="both"/>
      </w:pPr>
      <w:r>
        <w:t xml:space="preserve">      </w:t>
      </w:r>
      <w:r w:rsidR="00636D3F">
        <w:t>“</w:t>
      </w:r>
      <w:r w:rsidRPr="00CC31FD">
        <w:rPr>
          <w:b/>
        </w:rPr>
        <w:t>Ir al Sitio</w:t>
      </w:r>
      <w:r>
        <w:t>”</w:t>
      </w:r>
    </w:p>
    <w:p w:rsidR="00A11F4C" w:rsidRDefault="00A11F4C" w:rsidP="00636D3F">
      <w:pPr>
        <w:ind w:right="991"/>
        <w:jc w:val="both"/>
      </w:pPr>
    </w:p>
    <w:p w:rsidR="000624E9" w:rsidRDefault="00CC31FD" w:rsidP="00636D3F">
      <w:pPr>
        <w:ind w:left="360" w:right="991" w:hanging="360"/>
        <w:jc w:val="both"/>
      </w:pPr>
      <w:r>
        <w:t>3</w:t>
      </w:r>
      <w:r w:rsidR="00104D16">
        <w:t xml:space="preserve">- </w:t>
      </w:r>
      <w:r w:rsidR="000624E9">
        <w:t xml:space="preserve">Elegir el idioma </w:t>
      </w:r>
      <w:r w:rsidR="004800D5">
        <w:t>en la parte de</w:t>
      </w:r>
      <w:r w:rsidR="000624E9">
        <w:t xml:space="preserve"> </w:t>
      </w:r>
      <w:r w:rsidR="00611056">
        <w:t xml:space="preserve"> abajo de la </w:t>
      </w:r>
      <w:r w:rsidR="00AA3BDD">
        <w:t>página</w:t>
      </w:r>
      <w:r w:rsidR="00611056">
        <w:t xml:space="preserve"> haciendo clic en la bandera </w:t>
      </w:r>
      <w:r w:rsidR="004800D5">
        <w:t>correspondiente</w:t>
      </w:r>
    </w:p>
    <w:p w:rsidR="000624E9" w:rsidRDefault="000624E9" w:rsidP="00636D3F">
      <w:pPr>
        <w:ind w:left="360" w:right="991" w:hanging="360"/>
        <w:jc w:val="both"/>
      </w:pPr>
    </w:p>
    <w:p w:rsidR="000624E9" w:rsidRDefault="00CC31FD" w:rsidP="00636D3F">
      <w:pPr>
        <w:ind w:left="360" w:right="991" w:hanging="360"/>
        <w:jc w:val="both"/>
      </w:pPr>
      <w:r>
        <w:t>4</w:t>
      </w:r>
      <w:r w:rsidR="000624E9">
        <w:t>- Rellenar los d</w:t>
      </w:r>
      <w:r w:rsidR="00C54F34">
        <w:t xml:space="preserve">atos con asterisco incluyendo que perteneces al </w:t>
      </w:r>
      <w:r w:rsidR="00C54F34" w:rsidRPr="00C54F34">
        <w:rPr>
          <w:b/>
          <w:u w:val="single"/>
        </w:rPr>
        <w:t>COLEGIO DE MEDICOS DE LA RIOJA</w:t>
      </w:r>
      <w:r w:rsidR="00085C7C" w:rsidRPr="00C54F34">
        <w:rPr>
          <w:u w:val="single"/>
        </w:rPr>
        <w:t xml:space="preserve"> </w:t>
      </w:r>
      <w:r w:rsidR="000624E9" w:rsidRPr="00C54F34">
        <w:rPr>
          <w:u w:val="single"/>
        </w:rPr>
        <w:t xml:space="preserve"> </w:t>
      </w:r>
      <w:r w:rsidR="000624E9">
        <w:t>– Elegir el país (</w:t>
      </w:r>
      <w:r w:rsidR="000624E9" w:rsidRPr="00611056">
        <w:rPr>
          <w:b/>
        </w:rPr>
        <w:t>España</w:t>
      </w:r>
      <w:r w:rsidR="000624E9">
        <w:t>) y el Centro (</w:t>
      </w:r>
      <w:r w:rsidR="000624E9" w:rsidRPr="00611056">
        <w:rPr>
          <w:b/>
        </w:rPr>
        <w:t>Logroño</w:t>
      </w:r>
      <w:r w:rsidR="000624E9">
        <w:t xml:space="preserve">) y hacer clic </w:t>
      </w:r>
      <w:r w:rsidR="005937C2">
        <w:t xml:space="preserve">  </w:t>
      </w:r>
      <w:r w:rsidR="004800D5">
        <w:t xml:space="preserve">en  </w:t>
      </w:r>
      <w:r w:rsidR="00636D3F">
        <w:rPr>
          <w:b/>
        </w:rPr>
        <w:t>“</w:t>
      </w:r>
      <w:r w:rsidR="000624E9" w:rsidRPr="000624E9">
        <w:rPr>
          <w:b/>
        </w:rPr>
        <w:t>Al test</w:t>
      </w:r>
      <w:r w:rsidR="000624E9">
        <w:t>”</w:t>
      </w:r>
    </w:p>
    <w:p w:rsidR="000624E9" w:rsidRDefault="000624E9" w:rsidP="00636D3F">
      <w:pPr>
        <w:ind w:left="360" w:right="991" w:hanging="360"/>
        <w:jc w:val="both"/>
      </w:pPr>
    </w:p>
    <w:p w:rsidR="000624E9" w:rsidRDefault="00CC31FD" w:rsidP="00636D3F">
      <w:pPr>
        <w:ind w:left="360" w:right="991" w:hanging="360"/>
        <w:jc w:val="both"/>
      </w:pPr>
      <w:r>
        <w:t>5</w:t>
      </w:r>
      <w:r w:rsidR="000624E9">
        <w:t xml:space="preserve">- Poner el nivel que piensas tener haciendo clic en un </w:t>
      </w:r>
      <w:r w:rsidR="00AA3BDD">
        <w:t>círculo</w:t>
      </w:r>
      <w:r w:rsidR="000624E9">
        <w:t xml:space="preserve"> correspondiente a un nivel</w:t>
      </w:r>
      <w:r w:rsidR="00636D3F">
        <w:t xml:space="preserve"> y hacer clic en </w:t>
      </w:r>
      <w:r w:rsidR="00450347">
        <w:t xml:space="preserve"> </w:t>
      </w:r>
      <w:r w:rsidR="00636D3F">
        <w:t>“</w:t>
      </w:r>
      <w:r w:rsidR="00636D3F">
        <w:rPr>
          <w:b/>
        </w:rPr>
        <w:t>Continú</w:t>
      </w:r>
      <w:r w:rsidR="002241E5" w:rsidRPr="002241E5">
        <w:rPr>
          <w:b/>
        </w:rPr>
        <w:t>e a</w:t>
      </w:r>
      <w:r w:rsidR="001356EE" w:rsidRPr="001356EE">
        <w:rPr>
          <w:b/>
        </w:rPr>
        <w:t>l test</w:t>
      </w:r>
      <w:r w:rsidR="001356EE">
        <w:t>”</w:t>
      </w:r>
    </w:p>
    <w:p w:rsidR="000624E9" w:rsidRDefault="000624E9" w:rsidP="00636D3F">
      <w:pPr>
        <w:ind w:left="360" w:right="991" w:hanging="360"/>
        <w:jc w:val="both"/>
      </w:pPr>
    </w:p>
    <w:p w:rsidR="000624E9" w:rsidRDefault="00CC31FD" w:rsidP="00636D3F">
      <w:pPr>
        <w:ind w:left="360" w:right="991" w:hanging="360"/>
        <w:jc w:val="both"/>
      </w:pPr>
      <w:r>
        <w:t>6</w:t>
      </w:r>
      <w:r w:rsidR="000624E9">
        <w:t>- Empezar el test</w:t>
      </w:r>
      <w:r w:rsidR="00611056">
        <w:t xml:space="preserve">   </w:t>
      </w:r>
    </w:p>
    <w:p w:rsidR="000624E9" w:rsidRDefault="000624E9" w:rsidP="00636D3F">
      <w:pPr>
        <w:ind w:left="360" w:right="991" w:hanging="360"/>
        <w:jc w:val="both"/>
      </w:pPr>
    </w:p>
    <w:p w:rsidR="000624E9" w:rsidRDefault="000624E9" w:rsidP="00636D3F">
      <w:pPr>
        <w:ind w:left="360" w:right="991" w:hanging="360"/>
        <w:jc w:val="both"/>
      </w:pPr>
    </w:p>
    <w:p w:rsidR="00A11F4C" w:rsidRDefault="00A11F4C" w:rsidP="00636D3F">
      <w:pPr>
        <w:ind w:right="991"/>
        <w:jc w:val="both"/>
      </w:pPr>
      <w:r>
        <w:rPr>
          <w:b/>
        </w:rPr>
        <w:t>NB</w:t>
      </w:r>
      <w:r>
        <w:t>:</w:t>
      </w:r>
      <w:r w:rsidR="00636D3F">
        <w:t xml:space="preserve"> N</w:t>
      </w:r>
      <w:r>
        <w:t xml:space="preserve">o te ayudes de nada para hacer el test. Si no sabes contestar, no pierdas el tiempo  y pasa a la pregunta siguiente. </w:t>
      </w:r>
      <w:r w:rsidR="00636D3F">
        <w:t>Haz clic en “</w:t>
      </w:r>
      <w:r w:rsidR="00611056" w:rsidRPr="00CC31FD">
        <w:rPr>
          <w:b/>
        </w:rPr>
        <w:t>Finalizar</w:t>
      </w:r>
      <w:r w:rsidR="005D7993" w:rsidRPr="00CC31FD">
        <w:rPr>
          <w:b/>
        </w:rPr>
        <w:t xml:space="preserve"> el test</w:t>
      </w:r>
      <w:r w:rsidR="00611056">
        <w:t>” si consideras que ya no puedes seguir.</w:t>
      </w:r>
      <w:r>
        <w:t xml:space="preserve"> </w:t>
      </w:r>
    </w:p>
    <w:p w:rsidR="00A11F4C" w:rsidRDefault="00A11F4C" w:rsidP="00636D3F">
      <w:pPr>
        <w:ind w:right="991"/>
        <w:jc w:val="both"/>
      </w:pPr>
    </w:p>
    <w:p w:rsidR="00A11F4C" w:rsidRDefault="00A11F4C" w:rsidP="00636D3F">
      <w:pPr>
        <w:ind w:right="991"/>
        <w:jc w:val="both"/>
      </w:pPr>
      <w:r>
        <w:t xml:space="preserve"> </w:t>
      </w:r>
    </w:p>
    <w:p w:rsidR="00C47EFF" w:rsidRDefault="00C47EFF" w:rsidP="00636D3F">
      <w:pPr>
        <w:ind w:right="991"/>
        <w:jc w:val="both"/>
      </w:pPr>
      <w:r>
        <w:t>Muchas gracias.</w:t>
      </w:r>
    </w:p>
    <w:p w:rsidR="005757C8" w:rsidRPr="00085C7C" w:rsidRDefault="00AD52FA" w:rsidP="00636D3F">
      <w:pPr>
        <w:ind w:right="991"/>
        <w:jc w:val="both"/>
      </w:pPr>
      <w:r>
        <w:t>Para cualquier problema con el test llama al:</w:t>
      </w:r>
      <w:r w:rsidR="005757C8">
        <w:t xml:space="preserve"> </w:t>
      </w:r>
      <w:r w:rsidR="002241E5" w:rsidRPr="005D7993">
        <w:rPr>
          <w:b/>
        </w:rPr>
        <w:t>941 247 833</w:t>
      </w:r>
      <w:r w:rsidR="00085C7C">
        <w:rPr>
          <w:b/>
        </w:rPr>
        <w:t xml:space="preserve">  </w:t>
      </w:r>
      <w:r w:rsidR="00636D3F">
        <w:t>(D</w:t>
      </w:r>
      <w:r w:rsidR="00085C7C" w:rsidRPr="00085C7C">
        <w:t>e las 9:00 a las 13:30</w:t>
      </w:r>
      <w:r w:rsidR="00636D3F">
        <w:t xml:space="preserve"> horas</w:t>
      </w:r>
      <w:r w:rsidR="00085C7C" w:rsidRPr="00085C7C">
        <w:t>)</w:t>
      </w:r>
    </w:p>
    <w:p w:rsidR="004800D5" w:rsidRDefault="004800D5" w:rsidP="00636D3F">
      <w:pPr>
        <w:ind w:right="991"/>
        <w:jc w:val="both"/>
        <w:rPr>
          <w:b/>
        </w:rPr>
      </w:pPr>
    </w:p>
    <w:p w:rsidR="00B02026" w:rsidRDefault="00B02026" w:rsidP="00636D3F">
      <w:pPr>
        <w:ind w:right="991"/>
        <w:jc w:val="both"/>
        <w:rPr>
          <w:b/>
          <w:u w:val="single"/>
        </w:rPr>
      </w:pPr>
    </w:p>
    <w:p w:rsidR="00E17D72" w:rsidRDefault="00E17D72" w:rsidP="00636D3F">
      <w:pPr>
        <w:ind w:right="991"/>
        <w:jc w:val="both"/>
        <w:rPr>
          <w:b/>
        </w:rPr>
      </w:pPr>
    </w:p>
    <w:p w:rsidR="00E17D72" w:rsidRDefault="00E17D72" w:rsidP="00636D3F">
      <w:pPr>
        <w:ind w:right="991"/>
        <w:rPr>
          <w:b/>
        </w:rPr>
      </w:pPr>
    </w:p>
    <w:p w:rsidR="00B02026" w:rsidRPr="00E17D72" w:rsidRDefault="00E17D72" w:rsidP="00636D3F">
      <w:pPr>
        <w:ind w:right="991"/>
        <w:rPr>
          <w:b/>
        </w:rPr>
      </w:pPr>
      <w:r w:rsidRPr="00E17D72">
        <w:rPr>
          <w:b/>
        </w:rPr>
        <w:t>INLINGUA LOGROÑO</w:t>
      </w:r>
    </w:p>
    <w:p w:rsidR="00B02026" w:rsidRPr="00E17D72" w:rsidRDefault="00B02026" w:rsidP="00C47EFF">
      <w:pPr>
        <w:ind w:right="638"/>
        <w:rPr>
          <w:b/>
        </w:rPr>
      </w:pPr>
    </w:p>
    <w:p w:rsidR="00B02026" w:rsidRDefault="00B02026" w:rsidP="00C47EFF">
      <w:pPr>
        <w:ind w:right="638"/>
        <w:rPr>
          <w:b/>
          <w:u w:val="single"/>
        </w:rPr>
      </w:pPr>
    </w:p>
    <w:sectPr w:rsidR="00B02026" w:rsidSect="00177E25">
      <w:headerReference w:type="default" r:id="rId8"/>
      <w:footerReference w:type="default" r:id="rId9"/>
      <w:pgSz w:w="11906" w:h="16838" w:code="9"/>
      <w:pgMar w:top="2643" w:right="1134" w:bottom="1438" w:left="1134" w:header="0" w:footer="41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F6552" w:rsidRDefault="00EF6552">
      <w:r>
        <w:separator/>
      </w:r>
    </w:p>
  </w:endnote>
  <w:endnote w:type="continuationSeparator" w:id="0">
    <w:p w:rsidR="00EF6552" w:rsidRDefault="00EF65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NewsGoth">
    <w:altName w:val="Corbel"/>
    <w:charset w:val="00"/>
    <w:family w:val="swiss"/>
    <w:pitch w:val="variable"/>
    <w:sig w:usb0="00000001" w:usb1="1000204A" w:usb2="00000000" w:usb3="00000000" w:csb0="0000011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11F4C" w:rsidRDefault="00A11F4C">
    <w:pPr>
      <w:pStyle w:val="Piedepgina"/>
      <w:jc w:val="center"/>
      <w:rPr>
        <w:sz w:val="14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F6552" w:rsidRDefault="00EF6552">
      <w:r>
        <w:separator/>
      </w:r>
    </w:p>
  </w:footnote>
  <w:footnote w:type="continuationSeparator" w:id="0">
    <w:p w:rsidR="00EF6552" w:rsidRDefault="00EF655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11F4C" w:rsidRDefault="00C54F34">
    <w:pPr>
      <w:pStyle w:val="Encabezado"/>
      <w:tabs>
        <w:tab w:val="clear" w:pos="4252"/>
        <w:tab w:val="clear" w:pos="8504"/>
      </w:tabs>
    </w:pPr>
    <w:r>
      <w:rPr>
        <w:noProof/>
        <w:sz w:val="20"/>
      </w:rPr>
      <mc:AlternateContent>
        <mc:Choice Requires="wpg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margin">
                <wp:posOffset>4223385</wp:posOffset>
              </wp:positionH>
              <wp:positionV relativeFrom="paragraph">
                <wp:posOffset>450215</wp:posOffset>
              </wp:positionV>
              <wp:extent cx="1362075" cy="835660"/>
              <wp:effectExtent l="3810" t="2540" r="0" b="0"/>
              <wp:wrapNone/>
              <wp:docPr id="1" name="Group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1362075" cy="835660"/>
                        <a:chOff x="3990" y="-18"/>
                        <a:chExt cx="3084" cy="1887"/>
                      </a:xfrm>
                    </wpg:grpSpPr>
                    <wps:wsp>
                      <wps:cNvPr id="2" name="Rectangle 2"/>
                      <wps:cNvSpPr>
                        <a:spLocks noChangeArrowheads="1"/>
                      </wps:cNvSpPr>
                      <wps:spPr bwMode="auto">
                        <a:xfrm>
                          <a:off x="4014" y="-18"/>
                          <a:ext cx="2880" cy="360"/>
                        </a:xfrm>
                        <a:prstGeom prst="rect">
                          <a:avLst/>
                        </a:prstGeom>
                        <a:solidFill>
                          <a:srgbClr val="FF66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3" name="Picture 3" descr="0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3990" y="542"/>
                          <a:ext cx="3084" cy="1327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id="Group 4" o:spid="_x0000_s1026" style="position:absolute;margin-left:332.55pt;margin-top:35.45pt;width:107.25pt;height:65.8pt;z-index:251658240;mso-position-horizontal-relative:margin" coordorigin="3990,-18" coordsize="3084,1887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">
              <v:rect id="Rectangle 2" o:spid="_x0000_s1027" style="position:absolute;left:4014;top:-18;width:2880;height:36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msnb8MA&#10;AADaAAAADwAAAGRycy9kb3ducmV2LnhtbESPQWuDQBSE74X8h+UFcmvWeJBiswkhINFbkwrp8eG+&#10;qo37Vtytmvz6bqHQ4zAz3zDb/Ww6MdLgWssKNusIBHFldcu1gvI9e34B4Tyyxs4yKbiTg/1u8bTF&#10;VNuJzzRefC0ChF2KChrv+1RKVzVk0K1tTxy8TzsY9EEOtdQDTgFuOhlHUSINthwWGuzp2FB1u3wb&#10;BfwxR3nxlZyK0ZeTvcZv5SM7KLVazodXEJ5m/x/+a+daQQy/V8INkLs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Lmsnb8MAAADaAAAADwAAAAAAAAAAAAAAAACYAgAAZHJzL2Rv&#10;d25yZXYueG1sUEsFBgAAAAAEAAQA9QAAAIgDAAAAAA==&#10;" fillcolor="#f60" stroked="f"/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3" o:spid="_x0000_s1028" type="#_x0000_t75" alt="02" style="position:absolute;left:3990;top:542;width:3084;height:132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D8MMZPFAAAA2gAAAA8AAABkcnMvZG93bnJldi54bWxEj0FLAzEUhO+C/yE8wZvNqtDatWkRodSD&#10;UrptD729bt5utm5eliR2t//eCAWPw8x8w8wWg23FmXxoHCt4HGUgiEunG64V7LbLhxcQISJrbB2T&#10;ggsFWMxvb2aYa9fzhs5FrEWCcMhRgYmxy6UMpSGLYeQ64uRVzluMSfpaao99gttWPmXZWFpsOC0Y&#10;7OjdUPld/FgF7Xh9Wh0/J1+Vn1am6ffFYX26KHV/N7y9gog0xP/wtf2hFTzD35V0A+T8Fw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A/DDGTxQAAANoAAAAPAAAAAAAAAAAAAAAA&#10;AJ8CAABkcnMvZG93bnJldi54bWxQSwUGAAAAAAQABAD3AAAAkQMAAAAA&#10;">
                <v:imagedata r:id="rId2" o:title="02"/>
              </v:shape>
              <w10:wrap anchorx="margin"/>
            </v:group>
          </w:pict>
        </mc:Fallback>
      </mc:AlternateContent>
    </w:r>
    <w:r>
      <w:rPr>
        <w:noProof/>
      </w:rPr>
      <w:drawing>
        <wp:anchor distT="0" distB="0" distL="114300" distR="114300" simplePos="0" relativeHeight="251660288" behindDoc="1" locked="0" layoutInCell="1" allowOverlap="1">
          <wp:simplePos x="0" y="0"/>
          <wp:positionH relativeFrom="column">
            <wp:posOffset>-16510</wp:posOffset>
          </wp:positionH>
          <wp:positionV relativeFrom="paragraph">
            <wp:posOffset>450215</wp:posOffset>
          </wp:positionV>
          <wp:extent cx="2593340" cy="835660"/>
          <wp:effectExtent l="0" t="0" r="0" b="2540"/>
          <wp:wrapNone/>
          <wp:docPr id="5" name="Imagen 5" descr="logo colegio medico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logo colegio medicos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93340" cy="8356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4097">
      <o:colormenu v:ext="edit" fillcolor="#f60" strokecolor="none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D070E"/>
    <w:rsid w:val="000624E9"/>
    <w:rsid w:val="00070462"/>
    <w:rsid w:val="00085C7C"/>
    <w:rsid w:val="00104D16"/>
    <w:rsid w:val="0013029A"/>
    <w:rsid w:val="001356EE"/>
    <w:rsid w:val="00177E25"/>
    <w:rsid w:val="002241E5"/>
    <w:rsid w:val="003179B1"/>
    <w:rsid w:val="003E42C1"/>
    <w:rsid w:val="004202CA"/>
    <w:rsid w:val="00450347"/>
    <w:rsid w:val="004800D5"/>
    <w:rsid w:val="004E2AB7"/>
    <w:rsid w:val="005757C8"/>
    <w:rsid w:val="005937C2"/>
    <w:rsid w:val="005D7993"/>
    <w:rsid w:val="00611056"/>
    <w:rsid w:val="00636D3F"/>
    <w:rsid w:val="006D383D"/>
    <w:rsid w:val="006E6A9E"/>
    <w:rsid w:val="0072632D"/>
    <w:rsid w:val="007C2A7B"/>
    <w:rsid w:val="007D070E"/>
    <w:rsid w:val="007E51BD"/>
    <w:rsid w:val="0081650E"/>
    <w:rsid w:val="00941E73"/>
    <w:rsid w:val="00A11F4C"/>
    <w:rsid w:val="00A25C8B"/>
    <w:rsid w:val="00A84065"/>
    <w:rsid w:val="00AA3BDD"/>
    <w:rsid w:val="00AA7A55"/>
    <w:rsid w:val="00AD52FA"/>
    <w:rsid w:val="00AF4FCE"/>
    <w:rsid w:val="00B02026"/>
    <w:rsid w:val="00C176A8"/>
    <w:rsid w:val="00C47EFF"/>
    <w:rsid w:val="00C54F34"/>
    <w:rsid w:val="00C6573B"/>
    <w:rsid w:val="00CC31FD"/>
    <w:rsid w:val="00CD64FB"/>
    <w:rsid w:val="00D223B2"/>
    <w:rsid w:val="00D577C6"/>
    <w:rsid w:val="00D73027"/>
    <w:rsid w:val="00D75D15"/>
    <w:rsid w:val="00D815E9"/>
    <w:rsid w:val="00D84BEC"/>
    <w:rsid w:val="00E17D72"/>
    <w:rsid w:val="00EA313E"/>
    <w:rsid w:val="00EB51D8"/>
    <w:rsid w:val="00EF6552"/>
    <w:rsid w:val="00F2524C"/>
    <w:rsid w:val="00F82476"/>
    <w:rsid w:val="00FE0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>
      <o:colormenu v:ext="edit" fillcolor="#f60" strokecolor="non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177E25"/>
    <w:rPr>
      <w:rFonts w:ascii="NewsGoth" w:hAnsi="NewsGoth"/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rsid w:val="00177E25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rsid w:val="00177E25"/>
    <w:pPr>
      <w:tabs>
        <w:tab w:val="center" w:pos="4252"/>
        <w:tab w:val="right" w:pos="8504"/>
      </w:tabs>
    </w:pPr>
  </w:style>
  <w:style w:type="character" w:styleId="Hipervnculo">
    <w:name w:val="Hyperlink"/>
    <w:basedOn w:val="Fuentedeprrafopredeter"/>
    <w:rsid w:val="00177E25"/>
    <w:rPr>
      <w:color w:val="0000FF"/>
      <w:u w:val="single"/>
    </w:rPr>
  </w:style>
  <w:style w:type="paragraph" w:styleId="Mapadeldocumento">
    <w:name w:val="Document Map"/>
    <w:basedOn w:val="Normal"/>
    <w:semiHidden/>
    <w:rsid w:val="00C47EFF"/>
    <w:pPr>
      <w:shd w:val="clear" w:color="auto" w:fill="000080"/>
    </w:pPr>
    <w:rPr>
      <w:rFonts w:ascii="Tahoma" w:hAnsi="Tahoma" w:cs="Tahoma"/>
      <w:sz w:val="20"/>
      <w:szCs w:val="20"/>
    </w:rPr>
  </w:style>
  <w:style w:type="character" w:styleId="Hipervnculovisitado">
    <w:name w:val="FollowedHyperlink"/>
    <w:basedOn w:val="Fuentedeprrafopredeter"/>
    <w:rsid w:val="00AA3BDD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177E25"/>
    <w:rPr>
      <w:rFonts w:ascii="NewsGoth" w:hAnsi="NewsGoth"/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rsid w:val="00177E25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rsid w:val="00177E25"/>
    <w:pPr>
      <w:tabs>
        <w:tab w:val="center" w:pos="4252"/>
        <w:tab w:val="right" w:pos="8504"/>
      </w:tabs>
    </w:pPr>
  </w:style>
  <w:style w:type="character" w:styleId="Hipervnculo">
    <w:name w:val="Hyperlink"/>
    <w:basedOn w:val="Fuentedeprrafopredeter"/>
    <w:rsid w:val="00177E25"/>
    <w:rPr>
      <w:color w:val="0000FF"/>
      <w:u w:val="single"/>
    </w:rPr>
  </w:style>
  <w:style w:type="paragraph" w:styleId="Mapadeldocumento">
    <w:name w:val="Document Map"/>
    <w:basedOn w:val="Normal"/>
    <w:semiHidden/>
    <w:rsid w:val="00C47EFF"/>
    <w:pPr>
      <w:shd w:val="clear" w:color="auto" w:fill="000080"/>
    </w:pPr>
    <w:rPr>
      <w:rFonts w:ascii="Tahoma" w:hAnsi="Tahoma" w:cs="Tahoma"/>
      <w:sz w:val="20"/>
      <w:szCs w:val="20"/>
    </w:rPr>
  </w:style>
  <w:style w:type="character" w:styleId="Hipervnculovisitado">
    <w:name w:val="FollowedHyperlink"/>
    <w:basedOn w:val="Fuentedeprrafopredeter"/>
    <w:rsid w:val="00AA3BDD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inlingualogro&#241;o.es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C\Desktop\instruc.online%20test%20+%20iOL%20+%20esquemas\instrucciones%20TEST%20DE%20NIVEL%20inlingua.FER.do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instrucciones TEST DE NIVEL inlingua.FER</Template>
  <TotalTime>1</TotalTime>
  <Pages>1</Pages>
  <Words>184</Words>
  <Characters>1011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Inlingua</Company>
  <LinksUpToDate>false</LinksUpToDate>
  <CharactersWithSpaces>1193</CharactersWithSpaces>
  <SharedDoc>false</SharedDoc>
  <HLinks>
    <vt:vector size="6" baseType="variant">
      <vt:variant>
        <vt:i4>5963871</vt:i4>
      </vt:variant>
      <vt:variant>
        <vt:i4>0</vt:i4>
      </vt:variant>
      <vt:variant>
        <vt:i4>0</vt:i4>
      </vt:variant>
      <vt:variant>
        <vt:i4>5</vt:i4>
      </vt:variant>
      <vt:variant>
        <vt:lpwstr>http://www.inlingua.com/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Jean Luc Achard</dc:creator>
  <cp:lastModifiedBy>Javier</cp:lastModifiedBy>
  <cp:revision>3</cp:revision>
  <cp:lastPrinted>2008-09-16T09:07:00Z</cp:lastPrinted>
  <dcterms:created xsi:type="dcterms:W3CDTF">2018-09-07T11:45:00Z</dcterms:created>
  <dcterms:modified xsi:type="dcterms:W3CDTF">2019-09-04T12:39:00Z</dcterms:modified>
</cp:coreProperties>
</file>